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E47AE" w:rsidR="002064E4" w:rsidP="009617DA" w:rsidRDefault="002064E4" w14:paraId="6EF2FF44" w14:textId="77777777">
      <w:pPr>
        <w:spacing w:after="0"/>
        <w:rPr>
          <w:rFonts w:asciiTheme="majorHAnsi" w:hAnsiTheme="majorHAnsi" w:cstheme="majorHAnsi"/>
        </w:rPr>
      </w:pPr>
    </w:p>
    <w:p w:rsidRPr="00CE47AE" w:rsidR="009617DA" w:rsidP="009617DA" w:rsidRDefault="009617DA" w14:paraId="7B37C6DD" w14:textId="77777777">
      <w:pPr>
        <w:spacing w:after="0"/>
        <w:rPr>
          <w:rFonts w:asciiTheme="majorHAnsi" w:hAnsiTheme="majorHAnsi" w:cstheme="majorHAnsi"/>
        </w:rPr>
      </w:pPr>
    </w:p>
    <w:p w:rsidRPr="00CE47AE" w:rsidR="009617DA" w:rsidP="009617DA" w:rsidRDefault="009617DA" w14:paraId="25D51388" w14:textId="77777777">
      <w:pPr>
        <w:spacing w:after="0"/>
        <w:rPr>
          <w:rFonts w:asciiTheme="majorHAnsi" w:hAnsiTheme="majorHAnsi" w:cstheme="majorHAnsi"/>
        </w:rPr>
      </w:pPr>
    </w:p>
    <w:p w:rsidRPr="00CE47AE" w:rsidR="0042641D" w:rsidP="02482BB8" w:rsidRDefault="0042641D" w14:paraId="7A5B1CFF" w14:textId="77777777">
      <w:pPr>
        <w:keepNext w:val="1"/>
        <w:spacing w:after="0"/>
        <w:ind w:firstLine="0"/>
        <w:outlineLvl w:val="1"/>
        <w:rPr>
          <w:rFonts w:ascii="Calibri" w:hAnsi="Calibri" w:eastAsia="Times New Roman" w:cs="Calibri" w:asciiTheme="majorAscii" w:hAnsiTheme="majorAscii" w:cstheme="majorAscii"/>
          <w:lang w:val="en-GB"/>
        </w:rPr>
      </w:pPr>
      <w:r w:rsidRPr="02482BB8" w:rsidR="0042641D">
        <w:rPr>
          <w:rFonts w:ascii="Calibri" w:hAnsi="Calibri" w:eastAsia="Times New Roman" w:cs="Calibri" w:asciiTheme="majorAscii" w:hAnsiTheme="majorAscii" w:cstheme="majorAscii"/>
          <w:lang w:val="en-GB"/>
        </w:rPr>
        <w:t>APPOINTMENT OF PROXY</w:t>
      </w:r>
    </w:p>
    <w:p w:rsidRPr="00CE47AE" w:rsidR="0042641D" w:rsidP="00561F3C" w:rsidRDefault="00CE47AE" w14:paraId="1474659D" w14:textId="36B07E41">
      <w:pPr>
        <w:spacing w:after="0"/>
        <w:rPr>
          <w:rFonts w:eastAsia="Times New Roman" w:asciiTheme="majorHAnsi" w:hAnsiTheme="majorHAnsi" w:cstheme="majorHAnsi"/>
        </w:rPr>
      </w:pPr>
      <w:r w:rsidRPr="00CE47AE">
        <w:rPr>
          <w:rFonts w:eastAsia="Times New Roman" w:asciiTheme="majorHAnsi" w:hAnsiTheme="majorHAnsi" w:cstheme="majorHAnsi"/>
        </w:rPr>
        <w:t>[To be given to the secretary 48 hours prior to the meeting]</w:t>
      </w:r>
    </w:p>
    <w:p w:rsidRPr="00CE47AE" w:rsidR="0042641D" w:rsidP="0042641D" w:rsidRDefault="0042641D" w14:paraId="506AFEFE" w14:textId="77777777">
      <w:pPr>
        <w:spacing w:after="0"/>
        <w:rPr>
          <w:rFonts w:eastAsia="Times New Roman" w:asciiTheme="majorHAnsi" w:hAnsiTheme="majorHAnsi" w:cstheme="majorHAnsi"/>
        </w:rPr>
      </w:pPr>
    </w:p>
    <w:p w:rsidRPr="00CE47AE" w:rsidR="0042641D" w:rsidP="0042641D" w:rsidRDefault="0042641D" w14:paraId="33C530A3" w14:textId="77777777">
      <w:pPr>
        <w:spacing w:after="0"/>
        <w:rPr>
          <w:rFonts w:eastAsia="Times New Roman" w:asciiTheme="majorHAnsi" w:hAnsiTheme="majorHAnsi" w:cstheme="majorHAnsi"/>
        </w:rPr>
      </w:pPr>
    </w:p>
    <w:p w:rsidRPr="00CE47AE" w:rsidR="0042641D" w:rsidP="0617CE36" w:rsidRDefault="0042641D" w14:paraId="2EE7B94E" w14:textId="4EF49D07">
      <w:pPr>
        <w:spacing w:after="0"/>
        <w:rPr>
          <w:rFonts w:ascii="Calibri" w:hAnsi="Calibri" w:eastAsia="Times New Roman" w:cs="Calibri" w:asciiTheme="majorAscii" w:hAnsiTheme="majorAscii" w:cstheme="majorAscii"/>
        </w:rPr>
      </w:pPr>
      <w:r w:rsidRPr="0617CE36" w:rsidR="0042641D">
        <w:rPr>
          <w:rFonts w:ascii="Calibri" w:hAnsi="Calibri" w:eastAsia="Times New Roman" w:cs="Calibri" w:asciiTheme="majorAscii" w:hAnsiTheme="majorAscii" w:cstheme="majorAscii"/>
        </w:rPr>
        <w:t>I</w:t>
      </w:r>
      <w:r w:rsidRPr="0617CE36" w:rsidR="00561F3C">
        <w:rPr>
          <w:rFonts w:ascii="Calibri" w:hAnsi="Calibri" w:eastAsia="Times New Roman" w:cs="Calibri" w:asciiTheme="majorAscii" w:hAnsiTheme="majorAscii" w:cstheme="majorAscii"/>
        </w:rPr>
        <w:t xml:space="preserve">, </w:t>
      </w:r>
    </w:p>
    <w:p w:rsidRPr="00CE47AE" w:rsidR="0042641D" w:rsidP="002B1D9D" w:rsidRDefault="00CE47AE" w14:paraId="0ABCA1E2" w14:textId="1607C95C">
      <w:pPr>
        <w:spacing w:after="0"/>
        <w:rPr>
          <w:rFonts w:eastAsia="Times New Roman" w:asciiTheme="majorHAnsi" w:hAnsiTheme="majorHAnsi" w:cstheme="majorHAnsi"/>
        </w:rPr>
      </w:pPr>
      <w:r w:rsidRPr="00CE47AE">
        <w:rPr>
          <w:rFonts w:eastAsia="Times New Roman" w:asciiTheme="majorHAnsi" w:hAnsiTheme="majorHAnsi" w:cstheme="majorHAnsi"/>
        </w:rPr>
        <w:t xml:space="preserve">[Print the name and </w:t>
      </w:r>
      <w:r>
        <w:rPr>
          <w:rFonts w:eastAsia="Times New Roman" w:asciiTheme="majorHAnsi" w:hAnsiTheme="majorHAnsi" w:cstheme="majorHAnsi"/>
        </w:rPr>
        <w:t>contact details</w:t>
      </w:r>
      <w:r w:rsidRPr="00CE47AE">
        <w:rPr>
          <w:rFonts w:eastAsia="Times New Roman" w:asciiTheme="majorHAnsi" w:hAnsiTheme="majorHAnsi" w:cstheme="majorHAnsi"/>
        </w:rPr>
        <w:t xml:space="preserve"> of the member giving the proxy]</w:t>
      </w:r>
    </w:p>
    <w:p w:rsidRPr="00CE47AE" w:rsidR="0042641D" w:rsidP="0042641D" w:rsidRDefault="0042641D" w14:paraId="25C0A033" w14:textId="1192789C">
      <w:pPr>
        <w:spacing w:after="0"/>
        <w:rPr>
          <w:rFonts w:eastAsia="Times New Roman" w:asciiTheme="majorHAnsi" w:hAnsiTheme="majorHAnsi" w:cstheme="majorHAnsi"/>
        </w:rPr>
      </w:pPr>
      <w:r w:rsidRPr="00CE47AE">
        <w:rPr>
          <w:rFonts w:eastAsia="Times New Roman" w:asciiTheme="majorHAnsi" w:hAnsiTheme="majorHAnsi" w:cstheme="majorHAnsi"/>
        </w:rPr>
        <w:t xml:space="preserve">being a </w:t>
      </w:r>
      <w:r w:rsidRPr="00CE47AE" w:rsidR="008B48F1">
        <w:rPr>
          <w:rFonts w:eastAsia="Times New Roman" w:asciiTheme="majorHAnsi" w:hAnsiTheme="majorHAnsi" w:cstheme="majorHAnsi"/>
        </w:rPr>
        <w:t>Senior</w:t>
      </w:r>
      <w:r w:rsidRPr="00CE47AE">
        <w:rPr>
          <w:rFonts w:eastAsia="Times New Roman" w:asciiTheme="majorHAnsi" w:hAnsiTheme="majorHAnsi" w:cstheme="majorHAnsi"/>
        </w:rPr>
        <w:t xml:space="preserve"> member of the Woollahra Sailing Club hereby appoint </w:t>
      </w:r>
    </w:p>
    <w:p w:rsidRPr="00CE47AE" w:rsidR="0042641D" w:rsidP="0042641D" w:rsidRDefault="0042641D" w14:paraId="69CE97A8" w14:textId="77777777">
      <w:pPr>
        <w:spacing w:after="0"/>
        <w:rPr>
          <w:rFonts w:eastAsia="Times New Roman" w:asciiTheme="majorHAnsi" w:hAnsiTheme="majorHAnsi" w:cstheme="majorHAnsi"/>
        </w:rPr>
      </w:pPr>
    </w:p>
    <w:p w:rsidRPr="00CE47AE" w:rsidR="0042641D" w:rsidP="0617CE36" w:rsidRDefault="00561F3C" w14:paraId="359D0965" w14:textId="2EE67CE7">
      <w:pPr>
        <w:tabs>
          <w:tab w:val="left" w:pos="4500"/>
        </w:tabs>
        <w:spacing w:after="0"/>
        <w:rPr>
          <w:rFonts w:ascii="Calibri" w:hAnsi="Calibri" w:eastAsia="Times New Roman" w:cs="Calibri" w:asciiTheme="majorAscii" w:hAnsiTheme="majorAscii" w:cstheme="majorAscii"/>
        </w:rPr>
      </w:pPr>
      <w:r w:rsidRPr="02482BB8" w:rsidR="00561F3C">
        <w:rPr>
          <w:rFonts w:ascii="Calibri" w:hAnsi="Calibri" w:eastAsia="Times New Roman" w:cs="Calibri" w:asciiTheme="majorAscii" w:hAnsiTheme="majorAscii" w:cstheme="majorAscii"/>
        </w:rPr>
        <w:t xml:space="preserve"> </w:t>
      </w:r>
    </w:p>
    <w:p w:rsidR="02482BB8" w:rsidP="02482BB8" w:rsidRDefault="02482BB8" w14:paraId="342E4EED" w14:textId="7F63BEAC">
      <w:pPr>
        <w:spacing w:after="0"/>
        <w:rPr>
          <w:rFonts w:ascii="Calibri" w:hAnsi="Calibri" w:eastAsia="Times New Roman" w:cs="Calibri" w:asciiTheme="majorAscii" w:hAnsiTheme="majorAscii" w:cstheme="majorAscii"/>
        </w:rPr>
      </w:pPr>
    </w:p>
    <w:p w:rsidRPr="00CE47AE" w:rsidR="0042641D" w:rsidP="002B1D9D" w:rsidRDefault="00CE47AE" w14:paraId="647E4580" w14:textId="475BB64A">
      <w:pPr>
        <w:spacing w:after="0"/>
        <w:rPr>
          <w:rFonts w:eastAsia="Times New Roman" w:asciiTheme="majorHAnsi" w:hAnsiTheme="majorHAnsi" w:cstheme="majorHAnsi"/>
        </w:rPr>
      </w:pPr>
      <w:r w:rsidRPr="00CE47AE">
        <w:rPr>
          <w:rFonts w:eastAsia="Times New Roman" w:asciiTheme="majorHAnsi" w:hAnsiTheme="majorHAnsi" w:cstheme="majorHAnsi"/>
        </w:rPr>
        <w:t xml:space="preserve">[Print name and </w:t>
      </w:r>
      <w:r>
        <w:rPr>
          <w:rFonts w:eastAsia="Times New Roman" w:asciiTheme="majorHAnsi" w:hAnsiTheme="majorHAnsi" w:cstheme="majorHAnsi"/>
        </w:rPr>
        <w:t>contact details</w:t>
      </w:r>
      <w:r w:rsidRPr="00CE47AE">
        <w:rPr>
          <w:rFonts w:eastAsia="Times New Roman" w:asciiTheme="majorHAnsi" w:hAnsiTheme="majorHAnsi" w:cstheme="majorHAnsi"/>
        </w:rPr>
        <w:t xml:space="preserve"> of the member to whom the proxy is given]</w:t>
      </w:r>
    </w:p>
    <w:p w:rsidRPr="00CE47AE" w:rsidR="0042641D" w:rsidP="0042641D" w:rsidRDefault="0042641D" w14:paraId="5B3D2939" w14:textId="77777777">
      <w:pPr>
        <w:tabs>
          <w:tab w:val="left" w:pos="4500"/>
        </w:tabs>
        <w:spacing w:after="0"/>
        <w:rPr>
          <w:rFonts w:eastAsia="Times New Roman" w:asciiTheme="majorHAnsi" w:hAnsiTheme="majorHAnsi" w:cstheme="majorHAnsi"/>
        </w:rPr>
      </w:pPr>
    </w:p>
    <w:p w:rsidRPr="00CE47AE" w:rsidR="0042641D" w:rsidP="02482BB8" w:rsidRDefault="0042641D" w14:paraId="0C121D4A" w14:textId="19A1C5C9">
      <w:pPr>
        <w:tabs>
          <w:tab w:val="left" w:pos="4500"/>
        </w:tabs>
        <w:spacing w:after="0"/>
        <w:rPr>
          <w:rFonts w:ascii="Calibri" w:hAnsi="Calibri" w:eastAsia="Times New Roman" w:cs="Calibri" w:asciiTheme="majorAscii" w:hAnsiTheme="majorAscii" w:cstheme="majorAscii"/>
        </w:rPr>
      </w:pPr>
      <w:r w:rsidRPr="41D43793" w:rsidR="0042641D">
        <w:rPr>
          <w:rFonts w:ascii="Calibri" w:hAnsi="Calibri" w:eastAsia="Times New Roman" w:cs="Calibri" w:asciiTheme="majorAscii" w:hAnsiTheme="majorAscii" w:cstheme="majorAscii"/>
        </w:rPr>
        <w:t>who I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 xml:space="preserve"> understand 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>to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 xml:space="preserve"> 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>be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 xml:space="preserve"> a member of the Club* as my proxy to vote on my behalf at the </w:t>
      </w:r>
      <w:r w:rsidRPr="41D43793" w:rsidR="73AB2E82">
        <w:rPr>
          <w:rFonts w:ascii="Calibri" w:hAnsi="Calibri" w:eastAsia="Times New Roman" w:cs="Calibri" w:asciiTheme="majorAscii" w:hAnsiTheme="majorAscii" w:cstheme="majorAscii"/>
        </w:rPr>
        <w:t xml:space="preserve">Annual 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 xml:space="preserve">General Meeting of the Club to be held on </w:t>
      </w:r>
      <w:r w:rsidRPr="41D43793" w:rsidR="2D459A3E">
        <w:rPr>
          <w:rFonts w:ascii="Calibri" w:hAnsi="Calibri" w:eastAsia="Times New Roman" w:cs="Calibri" w:asciiTheme="majorAscii" w:hAnsiTheme="majorAscii" w:cstheme="majorAscii"/>
        </w:rPr>
        <w:t xml:space="preserve">Tuesday </w:t>
      </w:r>
      <w:r w:rsidRPr="41D43793" w:rsidR="6E308270">
        <w:rPr>
          <w:rFonts w:ascii="Calibri" w:hAnsi="Calibri" w:eastAsia="Times New Roman" w:cs="Calibri" w:asciiTheme="majorAscii" w:hAnsiTheme="majorAscii" w:cstheme="majorAscii"/>
        </w:rPr>
        <w:t>13 October 2026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 xml:space="preserve"> </w:t>
      </w:r>
      <w:r w:rsidRPr="41D43793" w:rsidR="0042641D">
        <w:rPr>
          <w:rFonts w:ascii="Calibri" w:hAnsi="Calibri" w:eastAsia="Times New Roman" w:cs="Calibri" w:asciiTheme="majorAscii" w:hAnsiTheme="majorAscii" w:cstheme="majorAscii"/>
        </w:rPr>
        <w:t>and at any adjournment of those meetings.</w:t>
      </w:r>
    </w:p>
    <w:p w:rsidRPr="00CE47AE" w:rsidR="0042641D" w:rsidP="0042641D" w:rsidRDefault="0042641D" w14:paraId="2DFA59F5" w14:textId="77777777">
      <w:pPr>
        <w:tabs>
          <w:tab w:val="left" w:pos="4500"/>
        </w:tabs>
        <w:spacing w:after="0"/>
        <w:rPr>
          <w:rFonts w:eastAsia="Times New Roman" w:asciiTheme="majorHAnsi" w:hAnsiTheme="majorHAnsi" w:cstheme="majorHAnsi"/>
        </w:rPr>
      </w:pPr>
    </w:p>
    <w:p w:rsidRPr="00CE47AE" w:rsidR="0042641D" w:rsidP="0042641D" w:rsidRDefault="0042641D" w14:paraId="7859CDB4" w14:textId="77777777">
      <w:pPr>
        <w:tabs>
          <w:tab w:val="left" w:pos="4500"/>
        </w:tabs>
        <w:spacing w:after="0"/>
        <w:rPr>
          <w:rFonts w:eastAsia="Times New Roman" w:asciiTheme="majorHAnsi" w:hAnsiTheme="majorHAnsi" w:cstheme="majorHAnsi"/>
        </w:rPr>
      </w:pPr>
    </w:p>
    <w:p w:rsidRPr="00CE47AE" w:rsidR="0042641D" w:rsidP="0617CE36" w:rsidRDefault="00CE47AE" w14:paraId="28356ED0" w14:textId="783ACEA3">
      <w:pPr>
        <w:tabs>
          <w:tab w:val="left" w:pos="4500"/>
        </w:tabs>
        <w:spacing w:after="0"/>
        <w:rPr>
          <w:rFonts w:ascii="Calibri" w:hAnsi="Calibri" w:eastAsia="Times New Roman" w:cs="Calibri" w:asciiTheme="majorAscii" w:hAnsiTheme="majorAscii" w:cstheme="majorAscii"/>
        </w:rPr>
      </w:pPr>
      <w:r w:rsidRPr="02482BB8" w:rsidR="00CE47AE">
        <w:rPr>
          <w:rFonts w:ascii="Calibri" w:hAnsi="Calibri" w:eastAsia="Times New Roman" w:cs="Calibri" w:asciiTheme="majorAscii" w:hAnsiTheme="majorAscii" w:cstheme="majorAscii"/>
        </w:rPr>
        <w:t>Dated</w:t>
      </w:r>
    </w:p>
    <w:p w:rsidRPr="00CE47AE" w:rsidR="0042641D" w:rsidP="0042641D" w:rsidRDefault="0042641D" w14:paraId="24E8D989" w14:textId="77777777">
      <w:pPr>
        <w:tabs>
          <w:tab w:val="left" w:pos="4500"/>
        </w:tabs>
        <w:spacing w:after="0"/>
        <w:rPr>
          <w:rFonts w:eastAsia="Times New Roman" w:asciiTheme="majorHAnsi" w:hAnsiTheme="majorHAnsi" w:cstheme="majorHAnsi"/>
        </w:rPr>
      </w:pPr>
    </w:p>
    <w:p w:rsidRPr="00CE47AE" w:rsidR="0042641D" w:rsidP="0617CE36" w:rsidRDefault="0042641D" w14:paraId="542035A6" w14:textId="4D966A48">
      <w:pPr>
        <w:pStyle w:val="Normal"/>
        <w:tabs>
          <w:tab w:val="left" w:pos="4500"/>
        </w:tabs>
        <w:spacing w:after="0"/>
        <w:rPr>
          <w:rFonts w:ascii="Calibri" w:hAnsi="Calibri" w:eastAsia="Times New Roman" w:cs="Calibri" w:asciiTheme="majorAscii" w:hAnsiTheme="majorAscii" w:cstheme="majorAscii"/>
        </w:rPr>
      </w:pPr>
    </w:p>
    <w:p w:rsidRPr="00CE47AE" w:rsidR="0042641D" w:rsidP="0042641D" w:rsidRDefault="0042641D" w14:paraId="72B6FF7D" w14:textId="77777777">
      <w:pPr>
        <w:tabs>
          <w:tab w:val="left" w:pos="4500"/>
        </w:tabs>
        <w:spacing w:after="0"/>
        <w:rPr>
          <w:rFonts w:eastAsia="Times New Roman" w:asciiTheme="majorHAnsi" w:hAnsiTheme="majorHAnsi" w:cstheme="majorHAnsi"/>
        </w:rPr>
      </w:pPr>
    </w:p>
    <w:p w:rsidRPr="00CE47AE" w:rsidR="0042641D" w:rsidP="1EA81B1B" w:rsidRDefault="0042641D" w14:paraId="7174449C" w14:textId="268F9DFA">
      <w:pPr>
        <w:tabs>
          <w:tab w:val="left" w:pos="4500"/>
        </w:tabs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Calibri" w:hAnsi="Calibri" w:eastAsia="Times New Roman" w:cs="Calibri" w:asciiTheme="majorAscii" w:hAnsiTheme="majorAscii" w:cstheme="majorAscii"/>
          <w:noProof/>
        </w:rPr>
      </w:pPr>
      <w:r w:rsidRPr="1EA81B1B" w:rsidR="0042641D">
        <w:rPr>
          <w:rFonts w:ascii="Calibri" w:hAnsi="Calibri" w:eastAsia="Times New Roman" w:cs="Calibri" w:asciiTheme="majorAscii" w:hAnsiTheme="majorAscii" w:cstheme="majorAscii"/>
          <w:noProof/>
        </w:rPr>
        <w:t xml:space="preserve">SIGNED: </w:t>
      </w:r>
    </w:p>
    <w:p w:rsidR="1EA81B1B" w:rsidP="1EA81B1B" w:rsidRDefault="1EA81B1B" w14:paraId="58F22D69" w14:textId="74A3CC2C">
      <w:pPr>
        <w:tabs>
          <w:tab w:val="left" w:leader="none" w:pos="4500"/>
        </w:tabs>
        <w:spacing w:after="0"/>
        <w:outlineLvl w:val="0"/>
        <w:rPr>
          <w:rFonts w:ascii="Calibri" w:hAnsi="Calibri" w:eastAsia="Times New Roman" w:cs="Calibri" w:asciiTheme="majorAscii" w:hAnsiTheme="majorAscii" w:cstheme="majorAscii"/>
          <w:noProof/>
        </w:rPr>
      </w:pPr>
    </w:p>
    <w:p w:rsidRPr="00CE47AE" w:rsidR="0042641D" w:rsidP="002B1D9D" w:rsidRDefault="00CE47AE" w14:paraId="14790B96" w14:textId="266006EC">
      <w:pPr>
        <w:spacing w:after="0"/>
        <w:rPr>
          <w:rFonts w:eastAsia="Times New Roman" w:asciiTheme="majorHAnsi" w:hAnsiTheme="majorHAnsi" w:cstheme="majorHAnsi"/>
        </w:rPr>
      </w:pPr>
      <w:r w:rsidRPr="00CE47AE">
        <w:rPr>
          <w:rFonts w:eastAsia="Times New Roman" w:asciiTheme="majorHAnsi" w:hAnsiTheme="majorHAnsi" w:cstheme="majorHAnsi"/>
        </w:rPr>
        <w:t>[Signature of person giving the proxy]</w:t>
      </w:r>
    </w:p>
    <w:p w:rsidRPr="00CE47AE" w:rsidR="0042641D" w:rsidP="0042641D" w:rsidRDefault="0042641D" w14:paraId="02BE372A" w14:textId="77777777">
      <w:pPr>
        <w:spacing w:after="0"/>
        <w:rPr>
          <w:rFonts w:eastAsia="Times New Roman" w:asciiTheme="majorHAnsi" w:hAnsiTheme="majorHAnsi" w:cstheme="majorHAnsi"/>
        </w:rPr>
      </w:pPr>
    </w:p>
    <w:p w:rsidRPr="00CE47AE" w:rsidR="0042641D" w:rsidP="02482BB8" w:rsidRDefault="0042641D" w14:paraId="5656E62D" w14:textId="3B5B1FE8">
      <w:pPr>
        <w:spacing w:after="0"/>
        <w:ind w:left="180" w:hanging="180"/>
        <w:rPr>
          <w:rFonts w:ascii="Calibri" w:hAnsi="Calibri" w:eastAsia="Times New Roman" w:cs="Calibri" w:asciiTheme="majorAscii" w:hAnsiTheme="majorAscii" w:cstheme="majorAscii"/>
        </w:rPr>
      </w:pPr>
      <w:r w:rsidRPr="1EA81B1B" w:rsidR="0042641D">
        <w:rPr>
          <w:rFonts w:ascii="Calibri" w:hAnsi="Calibri" w:eastAsia="Times New Roman" w:cs="Calibri" w:asciiTheme="majorAscii" w:hAnsiTheme="majorAscii" w:cstheme="majorAscii"/>
        </w:rPr>
        <w:t xml:space="preserve">*The person giving the proxy and the person receiving it must be </w:t>
      </w:r>
      <w:r w:rsidRPr="1EA81B1B" w:rsidR="4999828C">
        <w:rPr>
          <w:rFonts w:ascii="Calibri" w:hAnsi="Calibri" w:eastAsia="Times New Roman" w:cs="Calibri" w:asciiTheme="majorAscii" w:hAnsiTheme="majorAscii" w:cstheme="majorAscii"/>
        </w:rPr>
        <w:t xml:space="preserve">a </w:t>
      </w:r>
      <w:r w:rsidRPr="1EA81B1B" w:rsidR="0042641D">
        <w:rPr>
          <w:rFonts w:ascii="Calibri" w:hAnsi="Calibri" w:eastAsia="Times New Roman" w:cs="Calibri" w:asciiTheme="majorAscii" w:hAnsiTheme="majorAscii" w:cstheme="majorAscii"/>
        </w:rPr>
        <w:t>financial</w:t>
      </w:r>
      <w:r w:rsidRPr="1EA81B1B" w:rsidR="00CE47AE">
        <w:rPr>
          <w:rFonts w:ascii="Calibri" w:hAnsi="Calibri" w:eastAsia="Times New Roman" w:cs="Calibri" w:asciiTheme="majorAscii" w:hAnsiTheme="majorAscii" w:cstheme="majorAscii"/>
        </w:rPr>
        <w:t xml:space="preserve"> </w:t>
      </w:r>
      <w:r w:rsidRPr="1EA81B1B" w:rsidR="29430B32">
        <w:rPr>
          <w:rFonts w:ascii="Calibri" w:hAnsi="Calibri" w:eastAsia="Times New Roman" w:cs="Calibri" w:asciiTheme="majorAscii" w:hAnsiTheme="majorAscii" w:cstheme="majorAscii"/>
        </w:rPr>
        <w:t>senior</w:t>
      </w:r>
      <w:r w:rsidRPr="1EA81B1B" w:rsidR="29430B32">
        <w:rPr>
          <w:rFonts w:ascii="Calibri" w:hAnsi="Calibri" w:eastAsia="Times New Roman" w:cs="Calibri" w:asciiTheme="majorAscii" w:hAnsiTheme="majorAscii" w:cstheme="majorAscii"/>
        </w:rPr>
        <w:t xml:space="preserve"> members who are Sailing Members (including honorary Sailing Members) and Life Members.</w:t>
      </w:r>
    </w:p>
    <w:p w:rsidR="0042641D" w:rsidP="0042641D" w:rsidRDefault="0042641D" w14:paraId="67F88F05" w14:textId="77777777">
      <w:pPr>
        <w:rPr>
          <w:rFonts w:asciiTheme="majorHAnsi" w:hAnsiTheme="majorHAnsi" w:cstheme="majorHAnsi"/>
        </w:rPr>
      </w:pPr>
    </w:p>
    <w:p w:rsidRPr="00CE47AE" w:rsidR="00CE47AE" w:rsidP="00CE47AE" w:rsidRDefault="00CE47AE" w14:paraId="23E5C224" w14:textId="399B36E8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Any queries please contact</w:t>
      </w:r>
      <w:r w:rsidR="002B1D9D">
        <w:rPr>
          <w:rFonts w:asciiTheme="majorHAnsi" w:hAnsiTheme="majorHAnsi" w:cstheme="majorHAnsi"/>
        </w:rPr>
        <w:t>:</w:t>
      </w:r>
    </w:p>
    <w:p w:rsidRPr="00CE47AE" w:rsidR="00CE47AE" w:rsidP="00CE47AE" w:rsidRDefault="00CE47AE" w14:paraId="333985D4" w14:textId="1F286D9D">
      <w:pPr>
        <w:spacing w:after="0"/>
      </w:pPr>
      <w:r w:rsidRPr="41D43793" w:rsidR="6E13704B">
        <w:rPr>
          <w:rFonts w:ascii="Calibri" w:hAnsi="Calibri" w:cs="Calibri" w:asciiTheme="majorAscii" w:hAnsiTheme="majorAscii" w:cstheme="majorAscii"/>
        </w:rPr>
        <w:t>Sam Danieli</w:t>
      </w:r>
    </w:p>
    <w:p w:rsidRPr="00CE47AE" w:rsidR="00CE47AE" w:rsidP="00CE47AE" w:rsidRDefault="00CE47AE" w14:paraId="03FAD8B1" w14:textId="7C111969">
      <w:pPr>
        <w:spacing w:after="0"/>
      </w:pPr>
      <w:r w:rsidRPr="41D43793" w:rsidR="6E13704B">
        <w:rPr>
          <w:rFonts w:ascii="Calibri" w:hAnsi="Calibri" w:cs="Calibri" w:asciiTheme="majorAscii" w:hAnsiTheme="majorAscii" w:cstheme="majorAscii"/>
        </w:rPr>
        <w:t>Club Accountant</w:t>
      </w:r>
    </w:p>
    <w:p w:rsidRPr="00CE47AE" w:rsidR="00CE47AE" w:rsidP="00CE47AE" w:rsidRDefault="00CE47AE" w14:paraId="714021B2" w14:textId="512628EB">
      <w:pPr>
        <w:spacing w:after="0"/>
        <w:rPr>
          <w:rFonts w:asciiTheme="majorHAnsi" w:hAnsiTheme="majorHAnsi" w:cstheme="majorHAnsi"/>
        </w:rPr>
      </w:pPr>
      <w:r w:rsidRPr="00CE47AE">
        <w:rPr>
          <w:rFonts w:asciiTheme="majorHAnsi" w:hAnsiTheme="majorHAnsi" w:cstheme="majorHAnsi"/>
        </w:rPr>
        <w:t>Woollahra Sailing Club</w:t>
      </w:r>
    </w:p>
    <w:p w:rsidRPr="00CE47AE" w:rsidR="00CE47AE" w:rsidP="1EA81B1B" w:rsidRDefault="00CE47AE" w14:paraId="3C6F5712" w14:textId="038F591E">
      <w:pPr>
        <w:spacing w:after="0"/>
        <w:rPr>
          <w:rFonts w:ascii="Calibri" w:hAnsi="Calibri" w:cs="Calibri" w:asciiTheme="majorAscii" w:hAnsiTheme="majorAscii" w:cstheme="majorAscii"/>
        </w:rPr>
      </w:pPr>
      <w:r w:rsidRPr="41D43793" w:rsidR="00CE47AE">
        <w:rPr>
          <w:rFonts w:ascii="Calibri" w:hAnsi="Calibri" w:cs="Calibri" w:asciiTheme="majorAscii" w:hAnsiTheme="majorAscii" w:cstheme="majorAscii"/>
        </w:rPr>
        <w:t>em</w:t>
      </w:r>
      <w:r w:rsidRPr="41D43793" w:rsidR="00CE47AE">
        <w:rPr>
          <w:rFonts w:ascii="Calibri" w:hAnsi="Calibri" w:cs="Calibri" w:asciiTheme="majorAscii" w:hAnsiTheme="majorAscii" w:cstheme="majorAscii"/>
        </w:rPr>
        <w:t xml:space="preserve">: </w:t>
      </w:r>
      <w:r w:rsidRPr="41D43793" w:rsidR="06114AFD">
        <w:rPr>
          <w:rFonts w:ascii="Calibri" w:hAnsi="Calibri" w:cs="Calibri" w:asciiTheme="majorAscii" w:hAnsiTheme="majorAscii" w:cstheme="majorAscii"/>
        </w:rPr>
        <w:t>sail</w:t>
      </w:r>
      <w:r w:rsidRPr="41D43793" w:rsidR="00CE47AE">
        <w:rPr>
          <w:rFonts w:ascii="Calibri" w:hAnsi="Calibri" w:cs="Calibri" w:asciiTheme="majorAscii" w:hAnsiTheme="majorAscii" w:cstheme="majorAscii"/>
        </w:rPr>
        <w:t>@woollahras</w:t>
      </w:r>
      <w:r w:rsidRPr="41D43793" w:rsidR="2F727EA4">
        <w:rPr>
          <w:rFonts w:ascii="Calibri" w:hAnsi="Calibri" w:cs="Calibri" w:asciiTheme="majorAscii" w:hAnsiTheme="majorAscii" w:cstheme="majorAscii"/>
        </w:rPr>
        <w:t>c.com.au</w:t>
      </w:r>
    </w:p>
    <w:p w:rsidRPr="00CE47AE" w:rsidR="00CE47AE" w:rsidP="41D43793" w:rsidRDefault="00CE47AE" w14:paraId="166C2D73" w14:textId="3315D4F2">
      <w:pPr>
        <w:spacing w:after="0"/>
        <w:rPr>
          <w:rFonts w:ascii="Calibri" w:hAnsi="Calibri" w:cs="Calibri" w:asciiTheme="majorAscii" w:hAnsiTheme="majorAscii" w:cstheme="majorAscii"/>
        </w:rPr>
      </w:pPr>
      <w:r w:rsidRPr="41D43793" w:rsidR="00CE47AE">
        <w:rPr>
          <w:rFonts w:ascii="Calibri" w:hAnsi="Calibri" w:cs="Calibri" w:asciiTheme="majorAscii" w:hAnsiTheme="majorAscii" w:cstheme="majorAscii"/>
        </w:rPr>
        <w:t>url</w:t>
      </w:r>
      <w:r w:rsidRPr="41D43793" w:rsidR="00CE47AE">
        <w:rPr>
          <w:rFonts w:ascii="Calibri" w:hAnsi="Calibri" w:cs="Calibri" w:asciiTheme="majorAscii" w:hAnsiTheme="majorAscii" w:cstheme="majorAscii"/>
        </w:rPr>
        <w:t>: https://www.woollahras</w:t>
      </w:r>
      <w:r w:rsidRPr="41D43793" w:rsidR="64B13844">
        <w:rPr>
          <w:rFonts w:ascii="Calibri" w:hAnsi="Calibri" w:cs="Calibri" w:asciiTheme="majorAscii" w:hAnsiTheme="majorAscii" w:cstheme="majorAscii"/>
        </w:rPr>
        <w:t>c.com.au</w:t>
      </w:r>
    </w:p>
    <w:p w:rsidRPr="00CE47AE" w:rsidR="00775D66" w:rsidP="00CE47AE" w:rsidRDefault="00CE47AE" w14:paraId="0BCA9D2E" w14:textId="0AA0277B">
      <w:pPr>
        <w:rPr>
          <w:rFonts w:asciiTheme="majorHAnsi" w:hAnsiTheme="majorHAnsi" w:cstheme="majorHAnsi"/>
        </w:rPr>
        <w:sectPr w:rsidRPr="00CE47AE" w:rsidR="00775D66" w:rsidSect="00172731">
          <w:headerReference w:type="default" r:id="rId9"/>
          <w:pgSz w:w="11900" w:h="16840" w:orient="portrait"/>
          <w:pgMar w:top="1440" w:right="1800" w:bottom="1440" w:left="1800" w:header="708" w:footer="708" w:gutter="0"/>
          <w:cols w:space="708"/>
          <w:docGrid w:linePitch="360"/>
          <w:footerReference w:type="default" r:id="R542b37bd4da64668"/>
        </w:sectPr>
      </w:pPr>
      <w:r w:rsidRPr="00CE47AE">
        <w:rPr>
          <w:rFonts w:asciiTheme="majorHAnsi" w:hAnsiTheme="majorHAnsi" w:cstheme="majorHAnsi"/>
        </w:rPr>
        <w:t>Tel: (02) 9371 9805 Mob: 044728393</w:t>
      </w:r>
      <w:r>
        <w:rPr>
          <w:rFonts w:asciiTheme="majorHAnsi" w:hAnsiTheme="majorHAnsi" w:cstheme="majorHAnsi"/>
        </w:rPr>
        <w:t>6</w:t>
      </w:r>
    </w:p>
    <w:p w:rsidRPr="00CE47AE" w:rsidR="00775D66" w:rsidP="009617DA" w:rsidRDefault="00775D66" w14:paraId="76FC99D7" w14:textId="77777777">
      <w:pPr>
        <w:spacing w:after="0"/>
        <w:rPr>
          <w:rFonts w:asciiTheme="majorHAnsi" w:hAnsiTheme="majorHAnsi" w:cstheme="majorHAnsi"/>
        </w:rPr>
      </w:pPr>
    </w:p>
    <w:sectPr w:rsidRPr="00CE47AE" w:rsidR="00775D66" w:rsidSect="00172731">
      <w:headerReference w:type="default" r:id="rId10"/>
      <w:pgSz w:w="11900" w:h="16840" w:orient="portrait"/>
      <w:pgMar w:top="1440" w:right="1800" w:bottom="1440" w:left="1800" w:header="708" w:footer="708" w:gutter="0"/>
      <w:cols w:space="708"/>
      <w:docGrid w:linePitch="360"/>
      <w:footerReference w:type="default" r:id="Rf6cec11beef8441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2731" w:rsidP="00910A01" w:rsidRDefault="00172731" w14:paraId="4F5812D6" w14:textId="77777777">
      <w:pPr>
        <w:spacing w:after="0"/>
      </w:pPr>
      <w:r>
        <w:separator/>
      </w:r>
    </w:p>
  </w:endnote>
  <w:endnote w:type="continuationSeparator" w:id="0">
    <w:p w:rsidR="00172731" w:rsidP="00910A01" w:rsidRDefault="00172731" w14:paraId="6345782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p w:rsidR="41D43793" w:rsidP="41D43793" w:rsidRDefault="41D43793" w14:paraId="74F043B3" w14:textId="73088F75">
    <w:pPr>
      <w:pStyle w:val="Header"/>
      <w:pBdr>
        <w:top w:val="single" w:color="00205F" w:sz="4" w:space="1"/>
      </w:pBdr>
      <w:tabs>
        <w:tab w:val="right" w:leader="none" w:pos="9781"/>
      </w:tabs>
      <w:bidi w:val="0"/>
      <w:spacing w:after="0" w:line="240" w:lineRule="auto"/>
      <w:jc w:val="center"/>
    </w:pPr>
    <w:r w:rsidRPr="41D43793" w:rsidR="41D43793">
      <w:rPr>
        <w:rFonts w:ascii="Calibri" w:hAnsi="Calibri" w:eastAsia="Calibri" w:cs="Calibri" w:asciiTheme="majorAscii" w:hAnsiTheme="majorAscii" w:eastAsiaTheme="majorAscii" w:cstheme="majorAscii"/>
        <w:b w:val="0"/>
        <w:bCs w:val="0"/>
        <w:i w:val="0"/>
        <w:iCs w:val="0"/>
        <w:caps w:val="0"/>
        <w:smallCaps w:val="0"/>
        <w:noProof w:val="0"/>
        <w:color w:val="00205F"/>
        <w:sz w:val="16"/>
        <w:szCs w:val="16"/>
        <w:lang w:val="en-AU"/>
      </w:rPr>
      <w:t>2 Vickery Avenue, Rose Bay, NSW 2029 ¨ Tel: (02) 9371 9805 Email: sail@woollahrasc.com.au</w:t>
    </w:r>
    <w:r w:rsidRPr="41D43793" w:rsidR="41D43793">
      <w:rPr>
        <w:rFonts w:ascii="Calibri" w:hAnsi="Calibri" w:eastAsia="Calibri" w:cs="Calibri" w:asciiTheme="majorAscii" w:hAnsiTheme="majorAscii" w:eastAsiaTheme="majorAscii" w:cstheme="majorAscii"/>
        <w:b w:val="0"/>
        <w:bCs w:val="0"/>
        <w:i w:val="0"/>
        <w:iCs w:val="0"/>
        <w:caps w:val="0"/>
        <w:smallCaps w:val="0"/>
        <w:noProof w:val="0"/>
        <w:color w:val="00205F"/>
        <w:sz w:val="16"/>
        <w:szCs w:val="16"/>
        <w:lang w:val="en-AU"/>
      </w:rPr>
      <w:t xml:space="preserve"> Web: woollahrasac.com.au</w:t>
    </w:r>
  </w:p>
  <w:p w:rsidR="41D43793" w:rsidP="41D43793" w:rsidRDefault="41D43793" w14:paraId="7B3587EC" w14:textId="2D9445D9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41D43793" w:rsidTr="41D43793" w14:paraId="78963497">
      <w:trPr>
        <w:trHeight w:val="300"/>
      </w:trPr>
      <w:tc>
        <w:tcPr>
          <w:tcW w:w="2765" w:type="dxa"/>
          <w:tcMar/>
        </w:tcPr>
        <w:p w:rsidR="41D43793" w:rsidP="41D43793" w:rsidRDefault="41D43793" w14:paraId="4397A432" w14:textId="56581EAC">
          <w:pPr>
            <w:pStyle w:val="Header"/>
            <w:bidi w:val="0"/>
            <w:ind w:left="-115"/>
            <w:jc w:val="left"/>
          </w:pPr>
        </w:p>
      </w:tc>
      <w:tc>
        <w:tcPr>
          <w:tcW w:w="2765" w:type="dxa"/>
          <w:tcMar/>
        </w:tcPr>
        <w:p w:rsidR="41D43793" w:rsidP="41D43793" w:rsidRDefault="41D43793" w14:paraId="67AF7BD9" w14:textId="15BB1682">
          <w:pPr>
            <w:pStyle w:val="Header"/>
            <w:bidi w:val="0"/>
            <w:jc w:val="center"/>
          </w:pPr>
        </w:p>
      </w:tc>
      <w:tc>
        <w:tcPr>
          <w:tcW w:w="2765" w:type="dxa"/>
          <w:tcMar/>
        </w:tcPr>
        <w:p w:rsidR="41D43793" w:rsidP="41D43793" w:rsidRDefault="41D43793" w14:paraId="27438AA7" w14:textId="673B4427">
          <w:pPr>
            <w:pStyle w:val="Header"/>
            <w:bidi w:val="0"/>
            <w:ind w:right="-115"/>
            <w:jc w:val="right"/>
          </w:pPr>
        </w:p>
      </w:tc>
    </w:tr>
  </w:tbl>
  <w:p w:rsidR="41D43793" w:rsidP="41D43793" w:rsidRDefault="41D43793" w14:paraId="7783C0F5" w14:textId="1CABC7C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2731" w:rsidP="00910A01" w:rsidRDefault="00172731" w14:paraId="3DCA7249" w14:textId="77777777">
      <w:pPr>
        <w:spacing w:after="0"/>
      </w:pPr>
      <w:r>
        <w:separator/>
      </w:r>
    </w:p>
  </w:footnote>
  <w:footnote w:type="continuationSeparator" w:id="0">
    <w:p w:rsidR="00172731" w:rsidP="00910A01" w:rsidRDefault="00172731" w14:paraId="03CFB3FA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617DA" w:rsidP="41D43793" w:rsidRDefault="009617DA" w14:paraId="0F029442" w14:textId="0EEF24B2">
    <w:pPr>
      <w:tabs>
        <w:tab w:val="right" w:leader="none" w:pos="9720"/>
        <w:tab w:val="left" w:leader="none" w:pos="13041"/>
        <w:tab w:val="left" w:leader="none" w:pos="14459"/>
      </w:tabs>
      <w:spacing w:after="0" w:line="600" w:lineRule="exact"/>
      <w:ind w:right="-29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205F"/>
        <w:sz w:val="40"/>
        <w:szCs w:val="40"/>
        <w:lang w:val="en-US"/>
      </w:rPr>
    </w:pPr>
    <w:r w:rsidR="41D43793">
      <w:drawing>
        <wp:inline wp14:editId="54B928C9" wp14:anchorId="77642BD7">
          <wp:extent cx="895350" cy="504825"/>
          <wp:effectExtent l="0" t="0" r="0" b="0"/>
          <wp:docPr id="1165650696" name="drawing" title="WSC Logo 0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65650696" name="Picture 1165650696"/>
                  <pic:cNvPicPr/>
                </pic:nvPicPr>
                <pic:blipFill>
                  <a:blip xmlns:r="http://schemas.openxmlformats.org/officeDocument/2006/relationships" r:embed="rId69330211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1D43793" w:rsidR="41D43793">
      <w:rPr>
        <w:rFonts w:ascii="Segoe UI" w:hAnsi="Segoe UI" w:eastAsia="Segoe UI" w:cs="Segoe U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28"/>
        <w:szCs w:val="28"/>
        <w:lang w:val="en-AU"/>
      </w:rPr>
      <w:t xml:space="preserve">  </w:t>
    </w:r>
    <w:r w:rsidRPr="41D43793" w:rsidR="41D43793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205F"/>
        <w:sz w:val="40"/>
        <w:szCs w:val="40"/>
        <w:lang w:val="en-AU"/>
      </w:rPr>
      <w:t>Woollahra Sailing Club</w:t>
    </w:r>
  </w:p>
  <w:p w:rsidR="009617DA" w:rsidP="41D43793" w:rsidRDefault="009617DA" w14:paraId="550E6E58" w14:textId="03826AB7">
    <w:pPr>
      <w:pStyle w:val="Header"/>
      <w:pBdr>
        <w:bottom w:val="single" w:color="00205F" w:sz="4" w:space="1"/>
      </w:pBdr>
      <w:tabs>
        <w:tab w:val="right" w:leader="none" w:pos="9720"/>
        <w:tab w:val="left" w:leader="none" w:pos="13041"/>
        <w:tab w:val="left" w:leader="none" w:pos="14459"/>
      </w:tabs>
      <w:spacing w:after="0" w:line="200" w:lineRule="exact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205F"/>
        <w:sz w:val="20"/>
        <w:szCs w:val="20"/>
        <w:lang w:val="en-US"/>
      </w:rPr>
    </w:pPr>
    <w:r w:rsidRPr="41D43793" w:rsidR="41D43793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205F"/>
        <w:sz w:val="20"/>
        <w:szCs w:val="20"/>
        <w:lang w:val="en-AU"/>
      </w:rPr>
      <w:t>ABN: 46 000 344 178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E47AE" w:rsidR="00775D66" w:rsidP="00CE47AE" w:rsidRDefault="00775D66" w14:paraId="4C6B739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B28"/>
    <w:rsid w:val="000F770D"/>
    <w:rsid w:val="00172731"/>
    <w:rsid w:val="001C60C6"/>
    <w:rsid w:val="002064E4"/>
    <w:rsid w:val="00263AC4"/>
    <w:rsid w:val="0029167C"/>
    <w:rsid w:val="002B1D9D"/>
    <w:rsid w:val="002D7A38"/>
    <w:rsid w:val="002E712D"/>
    <w:rsid w:val="00343D55"/>
    <w:rsid w:val="003E71FA"/>
    <w:rsid w:val="00402FF0"/>
    <w:rsid w:val="0042641D"/>
    <w:rsid w:val="00561F3C"/>
    <w:rsid w:val="00582B1B"/>
    <w:rsid w:val="005C4492"/>
    <w:rsid w:val="00692120"/>
    <w:rsid w:val="00760991"/>
    <w:rsid w:val="00775D66"/>
    <w:rsid w:val="00791F04"/>
    <w:rsid w:val="007B6A06"/>
    <w:rsid w:val="007E2628"/>
    <w:rsid w:val="0084206A"/>
    <w:rsid w:val="008473D4"/>
    <w:rsid w:val="008B48F1"/>
    <w:rsid w:val="00910A01"/>
    <w:rsid w:val="00920D46"/>
    <w:rsid w:val="009617DA"/>
    <w:rsid w:val="009C005C"/>
    <w:rsid w:val="00B458D1"/>
    <w:rsid w:val="00B86B28"/>
    <w:rsid w:val="00C34717"/>
    <w:rsid w:val="00C56FE8"/>
    <w:rsid w:val="00CC25B7"/>
    <w:rsid w:val="00CE47AE"/>
    <w:rsid w:val="00E91C57"/>
    <w:rsid w:val="00EE7A9B"/>
    <w:rsid w:val="00EF4052"/>
    <w:rsid w:val="00F00136"/>
    <w:rsid w:val="00F87064"/>
    <w:rsid w:val="00FD79AF"/>
    <w:rsid w:val="02482BB8"/>
    <w:rsid w:val="03EEB6B5"/>
    <w:rsid w:val="051CD913"/>
    <w:rsid w:val="06114AFD"/>
    <w:rsid w:val="0617CE36"/>
    <w:rsid w:val="06EA030E"/>
    <w:rsid w:val="0FEE6C64"/>
    <w:rsid w:val="10B4B889"/>
    <w:rsid w:val="1A67C45E"/>
    <w:rsid w:val="1EA81B1B"/>
    <w:rsid w:val="29430B32"/>
    <w:rsid w:val="2AD95920"/>
    <w:rsid w:val="2C907954"/>
    <w:rsid w:val="2D459A3E"/>
    <w:rsid w:val="2F727EA4"/>
    <w:rsid w:val="2FF795FD"/>
    <w:rsid w:val="3092897F"/>
    <w:rsid w:val="36EC2920"/>
    <w:rsid w:val="38CC18E7"/>
    <w:rsid w:val="3BBEEFF8"/>
    <w:rsid w:val="3BF0F42A"/>
    <w:rsid w:val="3BF4EB1F"/>
    <w:rsid w:val="41D43793"/>
    <w:rsid w:val="428F4028"/>
    <w:rsid w:val="47EB76D0"/>
    <w:rsid w:val="4999828C"/>
    <w:rsid w:val="4B5263C0"/>
    <w:rsid w:val="4D5E3E11"/>
    <w:rsid w:val="64B13844"/>
    <w:rsid w:val="6E13704B"/>
    <w:rsid w:val="6E308270"/>
    <w:rsid w:val="72D6C131"/>
    <w:rsid w:val="73AB2E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F682D"/>
  <w15:docId w15:val="{9EB1AEB5-5324-4860-8767-980BF081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648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A01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910A01"/>
  </w:style>
  <w:style w:type="paragraph" w:styleId="Footer">
    <w:name w:val="footer"/>
    <w:basedOn w:val="Normal"/>
    <w:link w:val="FooterChar"/>
    <w:uiPriority w:val="99"/>
    <w:unhideWhenUsed/>
    <w:rsid w:val="00910A0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910A01"/>
  </w:style>
  <w:style w:type="paragraph" w:styleId="BalloonText">
    <w:name w:val="Balloon Text"/>
    <w:basedOn w:val="Normal"/>
    <w:link w:val="BalloonTextChar"/>
    <w:uiPriority w:val="99"/>
    <w:semiHidden/>
    <w:unhideWhenUsed/>
    <w:rsid w:val="00910A01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10A01"/>
    <w:rPr>
      <w:rFonts w:ascii="Tahoma" w:hAnsi="Tahoma" w:cs="Tahoma"/>
      <w:sz w:val="16"/>
      <w:szCs w:val="1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542b37bd4da64668" /><Relationship Type="http://schemas.openxmlformats.org/officeDocument/2006/relationships/footer" Target="footer2.xml" Id="Rf6cec11beef844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69330211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SC\Letterhead\WS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9A83D8CCB4D4486F89EA52E90328A" ma:contentTypeVersion="23" ma:contentTypeDescription="Create a new document." ma:contentTypeScope="" ma:versionID="b2d2047e7d881b1cf13bbe4cced2ce81">
  <xsd:schema xmlns:xsd="http://www.w3.org/2001/XMLSchema" xmlns:xs="http://www.w3.org/2001/XMLSchema" xmlns:p="http://schemas.microsoft.com/office/2006/metadata/properties" xmlns:ns1="http://schemas.microsoft.com/sharepoint/v3" xmlns:ns2="4cb79e42-4f86-4325-8220-07fdfdf3c384" xmlns:ns3="6ae0e1d3-8906-4581-9878-d99bb3f208cc" xmlns:ns4="http://schemas.microsoft.com/sharepoint/v3/fields" targetNamespace="http://schemas.microsoft.com/office/2006/metadata/properties" ma:root="true" ma:fieldsID="ccc66a6b75459806d9abee1be05102ec" ns1:_="" ns2:_="" ns3:_="" ns4:_="">
    <xsd:import namespace="http://schemas.microsoft.com/sharepoint/v3"/>
    <xsd:import namespace="4cb79e42-4f86-4325-8220-07fdfdf3c384"/>
    <xsd:import namespace="6ae0e1d3-8906-4581-9878-d99bb3f208c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URL" minOccurs="0"/>
                <xsd:element ref="ns4:_DCDateCreated" minOccurs="0"/>
                <xsd:element ref="ns4:_DCDateModifi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0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79e42-4f86-4325-8220-07fdfdf3c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0d75e5d-24cf-4dfb-81d3-938ff34a35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0e1d3-8906-4581-9878-d99bb3f20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eecbb31-5ae9-4a4e-b1bf-a7b35e3f265c}" ma:internalName="TaxCatchAll" ma:showField="CatchAllData" ma:web="6ae0e1d3-8906-4581-9878-d99bb3f20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1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lcf76f155ced4ddcb4097134ff3c332f xmlns="4cb79e42-4f86-4325-8220-07fdfdf3c384">
      <Terms xmlns="http://schemas.microsoft.com/office/infopath/2007/PartnerControls"/>
    </lcf76f155ced4ddcb4097134ff3c332f>
    <URL xmlns="http://schemas.microsoft.com/sharepoint/v3">
      <Url xsi:nil="true"/>
      <Description xsi:nil="true"/>
    </URL>
    <_DCDateCreated xmlns="http://schemas.microsoft.com/sharepoint/v3/fields" xsi:nil="true"/>
    <TaxCatchAll xmlns="6ae0e1d3-8906-4581-9878-d99bb3f208cc" xsi:nil="true"/>
    <_Flow_SignoffStatus xmlns="4cb79e42-4f86-4325-8220-07fdfdf3c384" xsi:nil="true"/>
  </documentManagement>
</p:properties>
</file>

<file path=customXml/itemProps1.xml><?xml version="1.0" encoding="utf-8"?>
<ds:datastoreItem xmlns:ds="http://schemas.openxmlformats.org/officeDocument/2006/customXml" ds:itemID="{8EE7AAE1-73CE-4E84-9B9F-29FD5F0C5BFE}"/>
</file>

<file path=customXml/itemProps2.xml><?xml version="1.0" encoding="utf-8"?>
<ds:datastoreItem xmlns:ds="http://schemas.openxmlformats.org/officeDocument/2006/customXml" ds:itemID="{139BF6A1-A54B-4654-B01B-2FC9B1A2E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337E1-70C8-454D-BFEE-14ACD238531D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4cb79e42-4f86-4325-8220-07fdfdf3c384"/>
    <ds:schemaRef ds:uri="http://schemas.microsoft.com/sharepoint/v3"/>
    <ds:schemaRef ds:uri="6ae0e1d3-8906-4581-9878-d99bb3f208c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WSC_Letterhead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Atkinson</dc:creator>
  <cp:lastModifiedBy>Eloise Croker</cp:lastModifiedBy>
  <cp:revision>8</cp:revision>
  <cp:lastPrinted>2010-04-30T23:25:00Z</cp:lastPrinted>
  <dcterms:created xsi:type="dcterms:W3CDTF">2024-02-22T03:05:00Z</dcterms:created>
  <dcterms:modified xsi:type="dcterms:W3CDTF">2026-08-26T02:44:00Z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0x010100D1E9A83D8CCB4D4486F89EA52E90328A</vt:lpwstr>
  </property>
  <property fmtid="{D5CDD505-2E9C-101B-9397-08002B2CF9AE}" pid="3" name="MediaServiceImageTags">
    <vt:lpwstr/>
  </property>
</Properties>
</file>